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01.10.2022 в бюджет ЗАТО Северск </w:t>
      </w:r>
      <w:r>
        <w:rPr>
          <w:sz w:val="24"/>
          <w:szCs w:val="24"/>
        </w:rPr>
        <w:t xml:space="preserve">доходы поступили в сумме 3 893,5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3 926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>,6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33,1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01.10.2022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01.10.2022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5 312,8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3 890,9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3 893,5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100,1%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1 252,8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859,2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100,3%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4 060,8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3 031,6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3 031,9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5 397,7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3 928,6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3 926,6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-84,9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-37,7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-33,1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88%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39%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01.10.2022 составил 283,2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533" w:dyaOrig="6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389.25pt" o:ole="">
            <v:imagedata r:id="rId8" o:title=""/>
          </v:shape>
          <o:OLEObject Type="Embed" ProgID="PowerPoint.Slide.12" ShapeID="_x0000_i1025" DrawAspect="Content" ObjectID="_1726493032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3"/>
    <o:shapelayout v:ext="edit">
      <o:idmap v:ext="edit" data="1"/>
    </o:shapelayout>
  </w:shapeDefaults>
  <w:decimalSymbol w:val=","/>
  <w:listSeparator w:val=";"/>
  <w15:docId w15:val="{13ED8C70-74B1-4F95-B903-DDCF16EF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5B127-30AB-4462-AD3D-4F845834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336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679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104</cp:revision>
  <cp:lastPrinted>2021-09-01T08:54:00Z</cp:lastPrinted>
  <dcterms:created xsi:type="dcterms:W3CDTF">2021-12-06T02:07:00Z</dcterms:created>
  <dcterms:modified xsi:type="dcterms:W3CDTF">2022-10-05T09:37:00Z</dcterms:modified>
</cp:coreProperties>
</file>