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01.02.2022 в бюджет ЗАТО Северск </w:t>
      </w:r>
      <w:r>
        <w:rPr>
          <w:sz w:val="24"/>
          <w:szCs w:val="24"/>
        </w:rPr>
        <w:t xml:space="preserve">доходы поступили в сумме 309,0 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370,2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61,2 млн.руб.:</w:t>
      </w:r>
    </w:p>
    <w:tbl>
      <w:tblPr>
        <w:tblW w:w="9842" w:type="dxa"/>
        <w:tblInd w:w="113" w:type="dxa"/>
        <w:tblLayout w:type="fixed"/>
        <w:tblLook w:val="04A0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2022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01.02.2022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01.02.2022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испол-нения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испол-нения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4 805,7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309,0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309,0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1 217,3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47,9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59,6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3 588,4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261,1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249,4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4 914,3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370,8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370,2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-108,6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-61,8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-61,2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56%</w:t>
            </w: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>Муниципальный долг по состоянию на 01.02.2022 составил 283,2 млн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</w:t>
      </w:r>
    </w:p>
    <w:bookmarkEnd w:id="0"/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8117" w:dyaOrig="60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525pt;height:404.4pt" o:ole="">
            <v:imagedata r:id="rId8" o:title=""/>
          </v:shape>
          <o:OLEObject Type="Embed" ProgID="PowerPoint.Slide.12" ShapeID="_x0000_i1035" DrawAspect="Content" ObjectID="_1705903518" r:id="rId9"/>
        </w:object>
      </w:r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</w:t>
    </w:r>
    <w:proofErr w:type="gramEnd"/>
    <w:r>
      <w:rPr>
        <w:b w:val="0"/>
        <w:sz w:val="24"/>
        <w:szCs w:val="24"/>
      </w:rPr>
      <w:t xml:space="preserve">  ЗАТО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51, </w:t>
    </w:r>
    <w:r>
      <w:rPr>
        <w:sz w:val="16"/>
        <w:szCs w:val="16"/>
      </w:rPr>
      <w:t xml:space="preserve"> г. Северск, </w:t>
    </w:r>
    <w:proofErr w:type="gramStart"/>
    <w:r>
      <w:rPr>
        <w:sz w:val="16"/>
        <w:szCs w:val="16"/>
      </w:rPr>
      <w:t>Томская</w:t>
    </w:r>
    <w:proofErr w:type="gramEnd"/>
    <w:r>
      <w:rPr>
        <w:sz w:val="16"/>
        <w:szCs w:val="16"/>
      </w:rPr>
      <w:t xml:space="preserve">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noPunctuationKerning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D0BE2-BB77-4A5F-B13D-09E35E854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</Template>
  <TotalTime>205</TotalTime>
  <Pages>1</Pages>
  <Words>94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653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Купцова И.О.</cp:lastModifiedBy>
  <cp:revision>22</cp:revision>
  <cp:lastPrinted>2021-09-01T08:54:00Z</cp:lastPrinted>
  <dcterms:created xsi:type="dcterms:W3CDTF">2021-12-06T02:07:00Z</dcterms:created>
  <dcterms:modified xsi:type="dcterms:W3CDTF">2022-02-09T02:19:00Z</dcterms:modified>
</cp:coreProperties>
</file>