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505" w:rsidRDefault="00274878">
      <w:pPr>
        <w:jc w:val="right"/>
        <w:rPr>
          <w:rFonts w:ascii="Times New Roman" w:hAnsi="Times New Roman"/>
          <w:sz w:val="22"/>
          <w:szCs w:val="22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8417560</wp:posOffset>
            </wp:positionH>
            <wp:positionV relativeFrom="paragraph">
              <wp:posOffset>12700</wp:posOffset>
            </wp:positionV>
            <wp:extent cx="814705" cy="1022985"/>
            <wp:effectExtent l="0" t="0" r="4445" b="5715"/>
            <wp:wrapNone/>
            <wp:docPr id="52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Рисунок 51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989" r="63999" b="9601"/>
                    <a:stretch/>
                  </pic:blipFill>
                  <pic:spPr>
                    <a:xfrm>
                      <a:off x="0" y="0"/>
                      <a:ext cx="814705" cy="10229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1314450</wp:posOffset>
                </wp:positionH>
                <wp:positionV relativeFrom="paragraph">
                  <wp:posOffset>-6985</wp:posOffset>
                </wp:positionV>
                <wp:extent cx="5539740" cy="838200"/>
                <wp:effectExtent l="0" t="0" r="0" b="0"/>
                <wp:wrapNone/>
                <wp:docPr id="921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9740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2505" w:rsidRDefault="00274878">
                            <w:pPr>
                              <w:pStyle w:val="a9"/>
                              <w:spacing w:before="0" w:beforeAutospacing="0" w:after="0" w:afterAutospacing="0" w:line="520" w:lineRule="exact"/>
                              <w:jc w:val="center"/>
                              <w:rPr>
                                <w:sz w:val="46"/>
                                <w:szCs w:val="4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2060"/>
                                <w:kern w:val="24"/>
                                <w:sz w:val="46"/>
                                <w:szCs w:val="46"/>
                              </w:rPr>
                              <w:t xml:space="preserve">Исполнение бюджета ЗАТО Северск </w:t>
                            </w:r>
                          </w:p>
                          <w:p w:rsidR="00402505" w:rsidRDefault="00274878">
                            <w:pPr>
                              <w:pStyle w:val="a9"/>
                              <w:spacing w:before="0" w:beforeAutospacing="0" w:after="0" w:afterAutospacing="0" w:line="520" w:lineRule="exact"/>
                              <w:jc w:val="center"/>
                              <w:rPr>
                                <w:b/>
                                <w:bCs/>
                                <w:color w:val="002060"/>
                                <w:kern w:val="24"/>
                                <w:sz w:val="46"/>
                                <w:szCs w:val="46"/>
                                <w:u w:val="single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002060"/>
                                <w:kern w:val="24"/>
                                <w:sz w:val="46"/>
                                <w:szCs w:val="46"/>
                                <w:u w:val="single"/>
                              </w:rPr>
                              <w:t>по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color w:val="002060"/>
                                <w:kern w:val="24"/>
                                <w:sz w:val="46"/>
                                <w:szCs w:val="46"/>
                                <w:u w:val="single"/>
                              </w:rPr>
                              <w:t xml:space="preserve"> состоянию на 01.1</w:t>
                            </w:r>
                            <w:r w:rsidR="00E6018D" w:rsidRPr="0015595A">
                              <w:rPr>
                                <w:b/>
                                <w:bCs/>
                                <w:color w:val="002060"/>
                                <w:kern w:val="24"/>
                                <w:sz w:val="46"/>
                                <w:szCs w:val="46"/>
                                <w:u w:val="single"/>
                              </w:rPr>
                              <w:t>2</w:t>
                            </w:r>
                            <w:r>
                              <w:rPr>
                                <w:b/>
                                <w:bCs/>
                                <w:color w:val="002060"/>
                                <w:kern w:val="24"/>
                                <w:sz w:val="46"/>
                                <w:szCs w:val="46"/>
                                <w:u w:val="single"/>
                              </w:rPr>
                              <w:t>.2025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103.5pt;margin-top:-.55pt;width:436.2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" filled="f" stroked="f">
                <v:textbox>
                  <w:txbxContent>
                    <w:p w:rsidR="00402505" w:rsidRDefault="00274878">
                      <w:pPr>
                        <w:pStyle w:val="a9"/>
                        <w:spacing w:before="0" w:beforeAutospacing="0" w:after="0" w:afterAutospacing="0" w:line="520" w:lineRule="exact"/>
                        <w:jc w:val="center"/>
                        <w:rPr>
                          <w:sz w:val="46"/>
                          <w:szCs w:val="46"/>
                        </w:rPr>
                      </w:pPr>
                      <w:r>
                        <w:rPr>
                          <w:b/>
                          <w:bCs/>
                          <w:color w:val="002060"/>
                          <w:kern w:val="24"/>
                          <w:sz w:val="46"/>
                          <w:szCs w:val="46"/>
                        </w:rPr>
                        <w:t xml:space="preserve">Исполнение бюджета ЗАТО Северск </w:t>
                      </w:r>
                    </w:p>
                    <w:p w:rsidR="00402505" w:rsidRDefault="00274878">
                      <w:pPr>
                        <w:pStyle w:val="a9"/>
                        <w:spacing w:before="0" w:beforeAutospacing="0" w:after="0" w:afterAutospacing="0" w:line="520" w:lineRule="exact"/>
                        <w:jc w:val="center"/>
                        <w:rPr>
                          <w:b/>
                          <w:bCs/>
                          <w:color w:val="002060"/>
                          <w:kern w:val="24"/>
                          <w:sz w:val="46"/>
                          <w:szCs w:val="46"/>
                          <w:u w:val="single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color w:val="002060"/>
                          <w:kern w:val="24"/>
                          <w:sz w:val="46"/>
                          <w:szCs w:val="46"/>
                          <w:u w:val="single"/>
                        </w:rPr>
                        <w:t>по</w:t>
                      </w:r>
                      <w:proofErr w:type="gramEnd"/>
                      <w:r>
                        <w:rPr>
                          <w:b/>
                          <w:bCs/>
                          <w:color w:val="002060"/>
                          <w:kern w:val="24"/>
                          <w:sz w:val="46"/>
                          <w:szCs w:val="46"/>
                          <w:u w:val="single"/>
                        </w:rPr>
                        <w:t xml:space="preserve"> состоянию на 01.1</w:t>
                      </w:r>
                      <w:r w:rsidR="00E6018D" w:rsidRPr="0015595A">
                        <w:rPr>
                          <w:b/>
                          <w:bCs/>
                          <w:color w:val="002060"/>
                          <w:kern w:val="24"/>
                          <w:sz w:val="46"/>
                          <w:szCs w:val="46"/>
                          <w:u w:val="single"/>
                        </w:rPr>
                        <w:t>2</w:t>
                      </w:r>
                      <w:r>
                        <w:rPr>
                          <w:b/>
                          <w:bCs/>
                          <w:color w:val="002060"/>
                          <w:kern w:val="24"/>
                          <w:sz w:val="46"/>
                          <w:szCs w:val="46"/>
                          <w:u w:val="single"/>
                        </w:rPr>
                        <w:t>.2025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leftMargin">
              <wp:posOffset>480695</wp:posOffset>
            </wp:positionH>
            <wp:positionV relativeFrom="paragraph">
              <wp:posOffset>88265</wp:posOffset>
            </wp:positionV>
            <wp:extent cx="697421" cy="838200"/>
            <wp:effectExtent l="0" t="0" r="7620" b="0"/>
            <wp:wrapNone/>
            <wp:docPr id="922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3" name="Рисунок 5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21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402505" w:rsidRDefault="00402505">
      <w:pPr>
        <w:ind w:right="-709"/>
        <w:jc w:val="center"/>
        <w:rPr>
          <w:noProof/>
        </w:rPr>
      </w:pPr>
    </w:p>
    <w:p w:rsidR="00402505" w:rsidRDefault="00402505">
      <w:pPr>
        <w:ind w:right="-709"/>
        <w:jc w:val="center"/>
        <w:rPr>
          <w:noProof/>
        </w:rPr>
      </w:pPr>
    </w:p>
    <w:p w:rsidR="00402505" w:rsidRDefault="00402505">
      <w:pPr>
        <w:ind w:right="-709"/>
        <w:jc w:val="center"/>
        <w:rPr>
          <w:noProof/>
        </w:rPr>
      </w:pPr>
    </w:p>
    <w:p w:rsidR="00402505" w:rsidRDefault="00402505">
      <w:pPr>
        <w:ind w:right="-709"/>
        <w:jc w:val="center"/>
        <w:rPr>
          <w:noProof/>
        </w:rPr>
      </w:pPr>
    </w:p>
    <w:p w:rsidR="00DF3A86" w:rsidRDefault="00DF3A86">
      <w:pPr>
        <w:ind w:right="-709"/>
        <w:jc w:val="center"/>
        <w:rPr>
          <w:noProof/>
        </w:rPr>
      </w:pPr>
    </w:p>
    <w:p w:rsidR="00402505" w:rsidRDefault="00402505" w:rsidP="00DF3A86">
      <w:pPr>
        <w:ind w:right="-709"/>
        <w:jc w:val="center"/>
        <w:rPr>
          <w:noProof/>
        </w:rPr>
      </w:pPr>
    </w:p>
    <w:p w:rsidR="00402505" w:rsidRDefault="00E6018D">
      <w:pPr>
        <w:ind w:right="-709"/>
        <w:jc w:val="center"/>
        <w:rPr>
          <w:noProof/>
        </w:rPr>
      </w:pPr>
      <w:r>
        <w:rPr>
          <w:noProof/>
        </w:rPr>
        <w:drawing>
          <wp:inline distT="0" distB="0" distL="0" distR="0" wp14:anchorId="6E77E1F4">
            <wp:extent cx="6358890" cy="2152015"/>
            <wp:effectExtent l="0" t="0" r="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8890" cy="215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2505" w:rsidRDefault="00402505" w:rsidP="00DF3A86">
      <w:pPr>
        <w:ind w:right="-709"/>
        <w:rPr>
          <w:noProof/>
        </w:rPr>
      </w:pPr>
    </w:p>
    <w:p w:rsidR="00402505" w:rsidRDefault="00402505">
      <w:pPr>
        <w:ind w:right="-709"/>
        <w:jc w:val="center"/>
        <w:rPr>
          <w:noProof/>
        </w:rPr>
      </w:pPr>
    </w:p>
    <w:p w:rsidR="00402505" w:rsidRDefault="00402505">
      <w:pPr>
        <w:ind w:right="-709"/>
        <w:rPr>
          <w:noProof/>
        </w:rPr>
      </w:pPr>
    </w:p>
    <w:p w:rsidR="00402505" w:rsidRDefault="00274878">
      <w:pPr>
        <w:ind w:left="1247" w:hanging="567"/>
        <w:rPr>
          <w:color w:val="FFFFFF" w:themeColor="background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5574030</wp:posOffset>
                </wp:positionV>
                <wp:extent cx="6755130" cy="368300"/>
                <wp:effectExtent l="0" t="0" r="0" b="0"/>
                <wp:wrapNone/>
                <wp:docPr id="32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white">
                        <a:xfrm>
                          <a:off x="0" y="0"/>
                          <a:ext cx="6755130" cy="368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2505" w:rsidRDefault="00274878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М</w:t>
                            </w:r>
                            <w:r w:rsidR="0092235F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униципальный долг – 272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,7 млн руб.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27" style="position:absolute;left:0;text-align:left;margin-left:0;margin-top:438.9pt;width:531.9pt;height:29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bwmode="whit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" filled="f" stroked="f">
                <v:textbox>
                  <w:txbxContent>
                    <w:p w:rsidR="00402505" w:rsidRDefault="00274878">
                      <w:pPr>
                        <w:pStyle w:val="a9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М</w:t>
                      </w:r>
                      <w:r w:rsidR="0092235F">
                        <w:rPr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униципальный долг – 272</w:t>
                      </w:r>
                      <w:r>
                        <w:rPr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,7 млн руб.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41D0E">
        <w:rPr>
          <w:color w:val="FFFFFF" w:themeColor="background1"/>
        </w:rPr>
        <w:object w:dxaOrig="3072" w:dyaOrig="23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9.25pt;height:412.5pt" o:ole="">
            <v:imagedata r:id="rId11" o:title=""/>
          </v:shape>
          <o:OLEObject Type="Embed" ProgID="PowerPoint.Slide.12" ShapeID="_x0000_i1025" DrawAspect="Content" ObjectID="_1826183292" r:id="rId12"/>
        </w:object>
      </w:r>
    </w:p>
    <w:p w:rsidR="00402505" w:rsidRDefault="00402505">
      <w:pPr>
        <w:ind w:left="1247" w:hanging="567"/>
        <w:rPr>
          <w:color w:val="FFFFFF" w:themeColor="background1"/>
        </w:rPr>
      </w:pPr>
    </w:p>
    <w:p w:rsidR="00402505" w:rsidRDefault="00402505">
      <w:pPr>
        <w:ind w:left="1247" w:hanging="567"/>
        <w:rPr>
          <w:color w:val="FFFFFF" w:themeColor="background1"/>
        </w:rPr>
      </w:pPr>
    </w:p>
    <w:p w:rsidR="00402505" w:rsidRDefault="00402505">
      <w:pPr>
        <w:ind w:left="1247" w:hanging="567"/>
        <w:rPr>
          <w:color w:val="FFFFFF" w:themeColor="background1"/>
        </w:rPr>
      </w:pPr>
    </w:p>
    <w:p w:rsidR="00402505" w:rsidRDefault="00402505" w:rsidP="00DF3A86">
      <w:pPr>
        <w:rPr>
          <w:color w:val="FFFFFF" w:themeColor="background1"/>
        </w:rPr>
      </w:pPr>
    </w:p>
    <w:sectPr w:rsidR="00402505">
      <w:headerReference w:type="first" r:id="rId13"/>
      <w:pgSz w:w="11907" w:h="16840" w:code="9"/>
      <w:pgMar w:top="232" w:right="232" w:bottom="232" w:left="232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2505" w:rsidRDefault="00274878">
      <w:r>
        <w:separator/>
      </w:r>
    </w:p>
  </w:endnote>
  <w:endnote w:type="continuationSeparator" w:id="0">
    <w:p w:rsidR="00402505" w:rsidRDefault="00274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2505" w:rsidRDefault="00274878">
      <w:r>
        <w:separator/>
      </w:r>
    </w:p>
  </w:footnote>
  <w:footnote w:type="continuationSeparator" w:id="0">
    <w:p w:rsidR="00402505" w:rsidRDefault="002748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2505" w:rsidRDefault="00402505">
    <w:pPr>
      <w:spacing w:before="120"/>
      <w:rPr>
        <w:rFonts w:ascii="Times New Roman" w:hAnsi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33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505"/>
    <w:rsid w:val="00082725"/>
    <w:rsid w:val="0015595A"/>
    <w:rsid w:val="00274878"/>
    <w:rsid w:val="00341D0E"/>
    <w:rsid w:val="00402505"/>
    <w:rsid w:val="007E7EA9"/>
    <w:rsid w:val="0092235F"/>
    <w:rsid w:val="00DF3A86"/>
    <w:rsid w:val="00E60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3153"/>
    <o:shapelayout v:ext="edit">
      <o:idmap v:ext="edit" data="1"/>
    </o:shapelayout>
  </w:shapeDefaults>
  <w:decimalSymbol w:val=","/>
  <w:listSeparator w:val=";"/>
  <w15:docId w15:val="{4B9F9E86-8936-47E4-B7DF-60BF51468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______Microsoft_PowerPoint1.sld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21469-EC03-46C3-9053-884799804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254</TotalTime>
  <Pages>1</Pages>
  <Words>0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51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Chernogolova</dc:creator>
  <cp:lastModifiedBy>Горбунова О.С.</cp:lastModifiedBy>
  <cp:revision>1</cp:revision>
  <cp:lastPrinted>2025-09-03T07:41:00Z</cp:lastPrinted>
  <dcterms:created xsi:type="dcterms:W3CDTF">2025-04-02T01:36:00Z</dcterms:created>
  <dcterms:modified xsi:type="dcterms:W3CDTF">2025-12-02T05:22:00Z</dcterms:modified>
</cp:coreProperties>
</file>