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296" w:rsidRDefault="006C0B1E"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 w:rsidR="00EF2296" w:rsidRDefault="006C0B1E"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 w:rsidR="00EF2296" w:rsidRDefault="006C0B1E"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proofErr w:type="gramStart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</w:t>
                  </w:r>
                  <w:proofErr w:type="gramEnd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 xml:space="preserve"> состоянию на 01.08.2025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6C0B1E"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527469" cy="192569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881" cy="1929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EF2296">
      <w:pPr>
        <w:ind w:right="-709"/>
        <w:jc w:val="center"/>
        <w:rPr>
          <w:noProof/>
        </w:rPr>
      </w:pPr>
    </w:p>
    <w:p w:rsidR="00EF2296" w:rsidRDefault="006C0B1E"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 w:rsidR="00EF2296" w:rsidRDefault="006C0B1E"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bookmarkStart w:id="0" w:name="_GoBack"/>
      <w:r>
        <w:rPr>
          <w:color w:val="FFFFFF" w:themeColor="background1"/>
        </w:rPr>
        <w:object w:dxaOrig="2832" w:dyaOrig="2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527.25pt;height:408pt" o:ole="">
            <v:imagedata r:id="rId11" o:title=""/>
          </v:shape>
          <o:OLEObject Type="Embed" ProgID="PowerPoint.Slide.12" ShapeID="_x0000_i1035" DrawAspect="Content" ObjectID="_1815899542" r:id="rId12"/>
        </w:object>
      </w:r>
      <w:bookmarkEnd w:id="0"/>
    </w:p>
    <w:p w:rsidR="00EF2296" w:rsidRDefault="00EF2296">
      <w:pPr>
        <w:ind w:left="1247" w:hanging="567"/>
        <w:rPr>
          <w:color w:val="FFFFFF" w:themeColor="background1"/>
        </w:rPr>
      </w:pPr>
    </w:p>
    <w:p w:rsidR="00EF2296" w:rsidRDefault="00EF2296">
      <w:pPr>
        <w:ind w:left="1247" w:hanging="567"/>
        <w:rPr>
          <w:color w:val="FFFFFF" w:themeColor="background1"/>
        </w:rPr>
      </w:pPr>
    </w:p>
    <w:p w:rsidR="00EF2296" w:rsidRDefault="00EF2296">
      <w:pPr>
        <w:ind w:left="1247" w:hanging="567"/>
        <w:rPr>
          <w:color w:val="FFFFFF" w:themeColor="background1"/>
        </w:rPr>
      </w:pPr>
    </w:p>
    <w:p w:rsidR="00EF2296" w:rsidRDefault="00EF2296">
      <w:pPr>
        <w:ind w:left="1247" w:hanging="567"/>
        <w:rPr>
          <w:color w:val="FFFFFF" w:themeColor="background1"/>
        </w:rPr>
      </w:pPr>
    </w:p>
    <w:p w:rsidR="00EF2296" w:rsidRDefault="00EF2296">
      <w:pPr>
        <w:ind w:left="1247" w:hanging="567"/>
        <w:rPr>
          <w:color w:val="FFFFFF" w:themeColor="background1"/>
        </w:rPr>
      </w:pPr>
    </w:p>
    <w:sectPr w:rsidR="00EF2296"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296" w:rsidRDefault="006C0B1E">
      <w:r>
        <w:separator/>
      </w:r>
    </w:p>
  </w:endnote>
  <w:endnote w:type="continuationSeparator" w:id="0">
    <w:p w:rsidR="00EF2296" w:rsidRDefault="006C0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296" w:rsidRDefault="006C0B1E">
      <w:r>
        <w:separator/>
      </w:r>
    </w:p>
  </w:footnote>
  <w:footnote w:type="continuationSeparator" w:id="0">
    <w:p w:rsidR="00EF2296" w:rsidRDefault="006C0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296" w:rsidRDefault="00EF2296"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96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2296"/>
    <w:rsid w:val="006C0B1E"/>
    <w:rsid w:val="00EF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6289"/>
    <o:shapelayout v:ext="edit">
      <o:idmap v:ext="edit" data="1"/>
    </o:shapelayout>
  </w:shapeDefaults>
  <w:decimalSymbol w:val=","/>
  <w:listSeparator w:val=";"/>
  <w15:docId w15:val="{FA784770-6341-4364-87FE-6B2D622F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5508A-AE4E-425D-A85A-02CA41DB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69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Жилина Е.В.</cp:lastModifiedBy>
  <cp:revision>40</cp:revision>
  <cp:lastPrinted>2025-03-04T09:24:00Z</cp:lastPrinted>
  <dcterms:created xsi:type="dcterms:W3CDTF">2025-04-02T01:36:00Z</dcterms:created>
  <dcterms:modified xsi:type="dcterms:W3CDTF">2025-08-05T04:45:00Z</dcterms:modified>
</cp:coreProperties>
</file>